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5D743" w14:textId="5761A20D" w:rsidR="00B17D43" w:rsidRPr="002913B6" w:rsidRDefault="00FC5C99" w:rsidP="0072451B">
      <w:pPr>
        <w:pStyle w:val="Textpagetitle"/>
        <w:ind w:left="-540" w:right="-1008"/>
        <w:rPr>
          <w:color w:val="DA291C" w:themeColor="accent2"/>
        </w:rPr>
      </w:pPr>
      <w:r w:rsidRPr="002913B6">
        <w:rPr>
          <w:color w:val="DA291C" w:themeColor="accent2"/>
        </w:rPr>
        <w:t xml:space="preserve">clubmark </w:t>
      </w:r>
      <w:r w:rsidR="001A4C6B" w:rsidRPr="002913B6">
        <w:rPr>
          <w:color w:val="DA291C" w:themeColor="accent2"/>
        </w:rPr>
        <w:t xml:space="preserve">Expression Of interest </w:t>
      </w:r>
    </w:p>
    <w:p w14:paraId="361F9A7D" w14:textId="75767C02" w:rsidR="007B6966" w:rsidRPr="002913B6" w:rsidRDefault="007B6966" w:rsidP="002913B6">
      <w:pPr>
        <w:pStyle w:val="Heading1"/>
        <w:ind w:left="-142" w:right="-1008"/>
        <w:rPr>
          <w:lang w:val="en-GB"/>
        </w:rPr>
      </w:pPr>
      <w:r w:rsidRPr="002913B6">
        <w:rPr>
          <w:lang w:val="en-GB"/>
        </w:rPr>
        <w:t>Introduction</w:t>
      </w:r>
    </w:p>
    <w:p w14:paraId="624C4AE2" w14:textId="0053D35A" w:rsidR="0065239C" w:rsidRPr="002913B6" w:rsidRDefault="00983894" w:rsidP="0072451B">
      <w:pPr>
        <w:ind w:left="-540" w:right="-1008"/>
        <w:jc w:val="both"/>
        <w:rPr>
          <w:rFonts w:asciiTheme="minorHAnsi" w:hAnsiTheme="minorHAnsi"/>
          <w:color w:val="012169" w:themeColor="accent4"/>
          <w:shd w:val="clear" w:color="auto" w:fill="FFFFFF"/>
        </w:rPr>
      </w:pPr>
      <w:r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Please use this space to clearly explain to British Fencing why your club would like to start the Clubmark accreditation process. </w:t>
      </w:r>
      <w:r w:rsidR="00A21DA5"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Use your supporting statement to provide </w:t>
      </w:r>
      <w:r w:rsidR="0065239C"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as much detail as possible to demonstrate the clubs </w:t>
      </w:r>
      <w:r w:rsidR="00A21DA5" w:rsidRPr="002913B6">
        <w:rPr>
          <w:rFonts w:asciiTheme="minorHAnsi" w:hAnsiTheme="minorHAnsi"/>
          <w:color w:val="012169" w:themeColor="accent4"/>
          <w:shd w:val="clear" w:color="auto" w:fill="FFFFFF"/>
        </w:rPr>
        <w:t>interest</w:t>
      </w:r>
      <w:r w:rsidR="0065239C"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 and </w:t>
      </w:r>
      <w:r w:rsidR="00A21DA5"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commitment to achieving Clubmark accreditation. </w:t>
      </w:r>
    </w:p>
    <w:p w14:paraId="13B52397" w14:textId="77777777" w:rsidR="00A21DA5" w:rsidRPr="002913B6" w:rsidRDefault="00A21DA5" w:rsidP="0072451B">
      <w:pPr>
        <w:ind w:left="-540" w:right="-1008"/>
        <w:jc w:val="both"/>
        <w:rPr>
          <w:rFonts w:asciiTheme="minorHAnsi" w:hAnsiTheme="minorHAnsi"/>
          <w:color w:val="012169" w:themeColor="accent4"/>
          <w:shd w:val="clear" w:color="auto" w:fill="FFFFFF"/>
        </w:rPr>
      </w:pPr>
    </w:p>
    <w:p w14:paraId="14742B50" w14:textId="6A8CAFC3" w:rsidR="005C152A" w:rsidRPr="002913B6" w:rsidRDefault="00983894" w:rsidP="005C152A">
      <w:pPr>
        <w:ind w:left="-540" w:right="-1008"/>
        <w:jc w:val="both"/>
        <w:rPr>
          <w:rFonts w:asciiTheme="minorHAnsi" w:hAnsiTheme="minorHAnsi"/>
          <w:color w:val="012169" w:themeColor="accent4"/>
          <w:shd w:val="clear" w:color="auto" w:fill="FFFFFF"/>
        </w:rPr>
      </w:pPr>
      <w:r w:rsidRPr="002913B6">
        <w:rPr>
          <w:rFonts w:asciiTheme="minorHAnsi" w:hAnsiTheme="minorHAnsi"/>
          <w:color w:val="012169" w:themeColor="accent4"/>
          <w:shd w:val="clear" w:color="auto" w:fill="FFFFFF"/>
        </w:rPr>
        <w:t>All the information regarding Clubmark is a</w:t>
      </w:r>
      <w:r w:rsidR="002913B6"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vailable on the British Fencing </w:t>
      </w:r>
      <w:r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including the self-assessment tool that you should reference during this EOI. </w:t>
      </w:r>
      <w:r w:rsidR="005C152A"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Please submit this form including the self-assessment document to </w:t>
      </w:r>
      <w:hyperlink r:id="rId8" w:history="1">
        <w:r w:rsidR="005C152A" w:rsidRPr="002913B6">
          <w:rPr>
            <w:rStyle w:val="Hyperlink"/>
            <w:rFonts w:asciiTheme="minorHAnsi" w:hAnsiTheme="minorHAnsi"/>
            <w:color w:val="5E8FFD" w:themeColor="accent3" w:themeTint="66"/>
            <w:shd w:val="clear" w:color="auto" w:fill="FFFFFF"/>
          </w:rPr>
          <w:t>josef.thomas@britishfencing.com</w:t>
        </w:r>
      </w:hyperlink>
      <w:r w:rsidR="005C152A" w:rsidRPr="002913B6">
        <w:rPr>
          <w:rFonts w:asciiTheme="minorHAnsi" w:hAnsiTheme="minorHAnsi"/>
          <w:color w:val="5E8FFD" w:themeColor="accent3" w:themeTint="66"/>
          <w:shd w:val="clear" w:color="auto" w:fill="FFFFFF"/>
        </w:rPr>
        <w:t xml:space="preserve">. </w:t>
      </w:r>
    </w:p>
    <w:p w14:paraId="2CCAD4B0" w14:textId="77777777" w:rsidR="00A21DA5" w:rsidRPr="002913B6" w:rsidRDefault="00A21DA5" w:rsidP="005C152A">
      <w:pPr>
        <w:ind w:right="-1008"/>
        <w:jc w:val="both"/>
        <w:rPr>
          <w:color w:val="012169" w:themeColor="accent4"/>
          <w:sz w:val="15"/>
          <w:shd w:val="clear" w:color="auto" w:fill="FFFFFF"/>
        </w:rPr>
      </w:pPr>
    </w:p>
    <w:p w14:paraId="416FF52C" w14:textId="709A1609" w:rsidR="00983894" w:rsidRPr="002913B6" w:rsidRDefault="0065239C" w:rsidP="002913B6">
      <w:pPr>
        <w:pStyle w:val="Heading1"/>
        <w:ind w:left="0" w:right="-1008"/>
        <w:rPr>
          <w:shd w:val="clear" w:color="auto" w:fill="FFFFFF"/>
          <w:lang w:val="en-GB"/>
        </w:rPr>
      </w:pPr>
      <w:r w:rsidRPr="002913B6">
        <w:rPr>
          <w:shd w:val="clear" w:color="auto" w:fill="FFFFFF"/>
          <w:lang w:val="en-GB"/>
        </w:rPr>
        <w:t xml:space="preserve">Basic Information </w:t>
      </w:r>
    </w:p>
    <w:p w14:paraId="2CB08BFA" w14:textId="67B89A51" w:rsidR="0065239C" w:rsidRPr="002913B6" w:rsidRDefault="0065239C" w:rsidP="0072451B">
      <w:pPr>
        <w:spacing w:line="360" w:lineRule="auto"/>
        <w:ind w:left="-540" w:right="-1008"/>
        <w:jc w:val="both"/>
        <w:rPr>
          <w:rFonts w:asciiTheme="minorHAnsi" w:hAnsiTheme="minorHAnsi"/>
          <w:color w:val="012169" w:themeColor="accent4"/>
          <w:shd w:val="clear" w:color="auto" w:fill="FFFFFF"/>
        </w:rPr>
      </w:pPr>
      <w:r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Club Name: </w:t>
      </w:r>
      <w:r w:rsidR="0072451B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="0072451B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="0072451B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="0072451B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="0072451B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="0072451B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Main Contact: </w:t>
      </w:r>
    </w:p>
    <w:p w14:paraId="0D733D61" w14:textId="037C6CAA" w:rsidR="0065239C" w:rsidRPr="002913B6" w:rsidRDefault="0065239C" w:rsidP="0072451B">
      <w:pPr>
        <w:spacing w:line="360" w:lineRule="auto"/>
        <w:ind w:left="-540" w:right="-1008"/>
        <w:jc w:val="both"/>
        <w:rPr>
          <w:rFonts w:asciiTheme="minorHAnsi" w:hAnsiTheme="minorHAnsi"/>
          <w:color w:val="012169" w:themeColor="accent4"/>
          <w:shd w:val="clear" w:color="auto" w:fill="FFFFFF"/>
        </w:rPr>
      </w:pPr>
      <w:r w:rsidRPr="002913B6">
        <w:rPr>
          <w:rFonts w:asciiTheme="minorHAnsi" w:hAnsiTheme="minorHAnsi"/>
          <w:color w:val="012169" w:themeColor="accent4"/>
          <w:shd w:val="clear" w:color="auto" w:fill="FFFFFF"/>
        </w:rPr>
        <w:t>Email Address:</w:t>
      </w:r>
      <w:r w:rsidR="007906A6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="007906A6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="007906A6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="007906A6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="007906A6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Contact Number: </w:t>
      </w:r>
    </w:p>
    <w:p w14:paraId="5AD25D28" w14:textId="785EA11D" w:rsidR="006948DF" w:rsidRDefault="006948DF" w:rsidP="002913B6">
      <w:pPr>
        <w:pStyle w:val="Heading1"/>
        <w:ind w:left="0"/>
        <w:rPr>
          <w:sz w:val="20"/>
          <w:shd w:val="clear" w:color="auto" w:fill="FFFFFF"/>
          <w:lang w:val="en-GB"/>
        </w:rPr>
      </w:pPr>
      <w:r w:rsidRPr="002913B6">
        <w:rPr>
          <w:shd w:val="clear" w:color="auto" w:fill="FFFFFF"/>
          <w:lang w:val="en-GB"/>
        </w:rPr>
        <w:t>Do you have?</w:t>
      </w:r>
      <w:r w:rsidR="002913B6" w:rsidRPr="002913B6">
        <w:rPr>
          <w:shd w:val="clear" w:color="auto" w:fill="FFFFFF"/>
          <w:lang w:val="en-GB"/>
        </w:rPr>
        <w:t xml:space="preserve"> </w:t>
      </w:r>
      <w:r w:rsidR="002913B6" w:rsidRPr="002913B6">
        <w:rPr>
          <w:rStyle w:val="BodyChar"/>
          <w:rFonts w:eastAsiaTheme="minorEastAsia"/>
          <w:caps w:val="0"/>
          <w:color w:val="012169" w:themeColor="accent4"/>
          <w:sz w:val="24"/>
          <w:lang w:val="en-GB"/>
        </w:rPr>
        <w:t>Please provide a short answer to each question.</w:t>
      </w:r>
      <w:r w:rsidR="002913B6" w:rsidRPr="002913B6">
        <w:rPr>
          <w:sz w:val="20"/>
          <w:shd w:val="clear" w:color="auto" w:fill="FFFFFF"/>
          <w:lang w:val="en-GB"/>
        </w:rPr>
        <w:t xml:space="preserve"> </w:t>
      </w:r>
    </w:p>
    <w:p w14:paraId="6157C075" w14:textId="77777777" w:rsidR="002913B6" w:rsidRPr="002913B6" w:rsidRDefault="002913B6" w:rsidP="002913B6">
      <w:pPr>
        <w:pStyle w:val="BodyText"/>
        <w:rPr>
          <w:lang w:val="en-GB" w:eastAsia="en-US" w:bidi="ar-SA"/>
        </w:rPr>
      </w:pPr>
    </w:p>
    <w:p w14:paraId="21478A2A" w14:textId="073CA731" w:rsidR="002913B6" w:rsidRDefault="0072451B" w:rsidP="002913B6">
      <w:pPr>
        <w:pStyle w:val="Body"/>
        <w:numPr>
          <w:ilvl w:val="0"/>
          <w:numId w:val="26"/>
        </w:numPr>
        <w:ind w:left="-180" w:right="-1008"/>
        <w:rPr>
          <w:color w:val="012169" w:themeColor="accent3"/>
          <w:sz w:val="24"/>
          <w:lang w:val="en-GB"/>
        </w:rPr>
      </w:pPr>
      <w:r w:rsidRPr="002913B6">
        <w:rPr>
          <w:color w:val="012169" w:themeColor="accent3"/>
          <w:sz w:val="24"/>
          <w:lang w:val="en-GB"/>
        </w:rPr>
        <w:t>An up to date club constitution</w:t>
      </w:r>
      <w:r w:rsidR="002913B6">
        <w:rPr>
          <w:color w:val="012169" w:themeColor="accent3"/>
          <w:sz w:val="24"/>
          <w:lang w:val="en-GB"/>
        </w:rPr>
        <w:t>?</w:t>
      </w:r>
    </w:p>
    <w:p w14:paraId="2E8DD2E8" w14:textId="77777777" w:rsidR="002913B6" w:rsidRDefault="002913B6" w:rsidP="002913B6">
      <w:pPr>
        <w:pStyle w:val="Body"/>
        <w:ind w:right="-1008"/>
        <w:rPr>
          <w:color w:val="012169" w:themeColor="accent3"/>
          <w:sz w:val="24"/>
          <w:lang w:val="en-GB"/>
        </w:rPr>
      </w:pPr>
    </w:p>
    <w:p w14:paraId="0AE43462" w14:textId="508C39AF" w:rsidR="006948DF" w:rsidRPr="002913B6" w:rsidRDefault="0072451B" w:rsidP="002913B6">
      <w:pPr>
        <w:pStyle w:val="Body"/>
        <w:ind w:right="-1008"/>
        <w:rPr>
          <w:color w:val="012169" w:themeColor="accent3"/>
          <w:sz w:val="24"/>
          <w:lang w:val="en-GB"/>
        </w:rPr>
      </w:pPr>
      <w:r w:rsidRPr="002913B6">
        <w:rPr>
          <w:color w:val="012169" w:themeColor="accent3"/>
          <w:sz w:val="24"/>
          <w:lang w:val="en-GB"/>
        </w:rPr>
        <w:t xml:space="preserve"> </w:t>
      </w:r>
    </w:p>
    <w:p w14:paraId="3D0DFB8A" w14:textId="0C696A71" w:rsidR="0072451B" w:rsidRDefault="0072451B" w:rsidP="0072451B">
      <w:pPr>
        <w:pStyle w:val="Body"/>
        <w:numPr>
          <w:ilvl w:val="0"/>
          <w:numId w:val="26"/>
        </w:numPr>
        <w:ind w:left="-180" w:right="-1008"/>
        <w:rPr>
          <w:color w:val="012169" w:themeColor="accent3"/>
          <w:sz w:val="24"/>
          <w:lang w:val="en-GB"/>
        </w:rPr>
      </w:pPr>
      <w:r w:rsidRPr="002913B6">
        <w:rPr>
          <w:color w:val="012169" w:themeColor="accent3"/>
          <w:sz w:val="24"/>
          <w:lang w:val="en-GB"/>
        </w:rPr>
        <w:t>A committee and team of p</w:t>
      </w:r>
      <w:r w:rsidR="002913B6">
        <w:rPr>
          <w:color w:val="012169" w:themeColor="accent3"/>
          <w:sz w:val="24"/>
          <w:lang w:val="en-GB"/>
        </w:rPr>
        <w:t>eople to work towards Clubmark?</w:t>
      </w:r>
    </w:p>
    <w:p w14:paraId="77B512CA" w14:textId="789ED20E" w:rsidR="002913B6" w:rsidRDefault="002913B6" w:rsidP="002913B6">
      <w:pPr>
        <w:pStyle w:val="Body"/>
        <w:ind w:right="-1008"/>
        <w:rPr>
          <w:color w:val="012169" w:themeColor="accent3"/>
          <w:sz w:val="24"/>
          <w:lang w:val="en-GB"/>
        </w:rPr>
      </w:pPr>
    </w:p>
    <w:p w14:paraId="7FED5AE5" w14:textId="77777777" w:rsidR="002913B6" w:rsidRPr="002913B6" w:rsidRDefault="002913B6" w:rsidP="002913B6">
      <w:pPr>
        <w:pStyle w:val="Body"/>
        <w:ind w:right="-1008"/>
        <w:rPr>
          <w:color w:val="012169" w:themeColor="accent3"/>
          <w:sz w:val="24"/>
          <w:lang w:val="en-GB"/>
        </w:rPr>
      </w:pPr>
    </w:p>
    <w:p w14:paraId="0D2DB3C7" w14:textId="1D2B0C8A" w:rsidR="00F017C2" w:rsidRDefault="002913B6" w:rsidP="0072451B">
      <w:pPr>
        <w:pStyle w:val="Body"/>
        <w:numPr>
          <w:ilvl w:val="0"/>
          <w:numId w:val="26"/>
        </w:numPr>
        <w:ind w:left="-180" w:right="-1008"/>
        <w:rPr>
          <w:color w:val="012169" w:themeColor="accent3"/>
          <w:sz w:val="24"/>
          <w:lang w:val="en-GB"/>
        </w:rPr>
      </w:pPr>
      <w:r>
        <w:rPr>
          <w:color w:val="012169" w:themeColor="accent3"/>
          <w:sz w:val="24"/>
          <w:lang w:val="en-GB"/>
        </w:rPr>
        <w:t>All Coaches are on the BF Coach register and a</w:t>
      </w:r>
      <w:r w:rsidR="00F017C2" w:rsidRPr="002913B6">
        <w:rPr>
          <w:color w:val="012169" w:themeColor="accent3"/>
          <w:sz w:val="24"/>
          <w:lang w:val="en-GB"/>
        </w:rPr>
        <w:t xml:space="preserve">n appropriately trained club welfare officer? </w:t>
      </w:r>
    </w:p>
    <w:p w14:paraId="50EFB02A" w14:textId="24FFF178" w:rsidR="002913B6" w:rsidRDefault="002913B6" w:rsidP="002913B6">
      <w:pPr>
        <w:pStyle w:val="Body"/>
        <w:ind w:right="-1008"/>
        <w:rPr>
          <w:color w:val="012169" w:themeColor="accent3"/>
          <w:sz w:val="24"/>
          <w:lang w:val="en-GB"/>
        </w:rPr>
      </w:pPr>
    </w:p>
    <w:p w14:paraId="09DF5A92" w14:textId="77777777" w:rsidR="002913B6" w:rsidRPr="002913B6" w:rsidRDefault="002913B6" w:rsidP="002913B6">
      <w:pPr>
        <w:pStyle w:val="Body"/>
        <w:ind w:right="-1008"/>
        <w:rPr>
          <w:color w:val="012169" w:themeColor="accent3"/>
          <w:sz w:val="24"/>
          <w:lang w:val="en-GB"/>
        </w:rPr>
      </w:pPr>
    </w:p>
    <w:p w14:paraId="066F1DB5" w14:textId="16462F1A" w:rsidR="0072451B" w:rsidRDefault="0072451B" w:rsidP="0072451B">
      <w:pPr>
        <w:pStyle w:val="Body"/>
        <w:numPr>
          <w:ilvl w:val="0"/>
          <w:numId w:val="26"/>
        </w:numPr>
        <w:ind w:left="-180" w:right="-1008"/>
        <w:rPr>
          <w:color w:val="012169" w:themeColor="accent3"/>
          <w:sz w:val="24"/>
          <w:lang w:val="en-GB"/>
        </w:rPr>
      </w:pPr>
      <w:r w:rsidRPr="002913B6">
        <w:rPr>
          <w:color w:val="012169" w:themeColor="accent3"/>
          <w:sz w:val="24"/>
          <w:lang w:val="en-GB"/>
        </w:rPr>
        <w:t xml:space="preserve">A bank account with 2 independent signatures. </w:t>
      </w:r>
    </w:p>
    <w:p w14:paraId="43B4037B" w14:textId="4A121376" w:rsidR="002913B6" w:rsidRDefault="002913B6" w:rsidP="002913B6">
      <w:pPr>
        <w:pStyle w:val="Body"/>
        <w:ind w:right="-1008"/>
        <w:rPr>
          <w:color w:val="012169" w:themeColor="accent3"/>
          <w:sz w:val="24"/>
          <w:lang w:val="en-GB"/>
        </w:rPr>
      </w:pPr>
    </w:p>
    <w:p w14:paraId="32816EF5" w14:textId="77777777" w:rsidR="002913B6" w:rsidRPr="002913B6" w:rsidRDefault="002913B6" w:rsidP="002913B6">
      <w:pPr>
        <w:pStyle w:val="Body"/>
        <w:ind w:right="-1008"/>
        <w:rPr>
          <w:color w:val="012169" w:themeColor="accent3"/>
          <w:sz w:val="24"/>
          <w:lang w:val="en-GB"/>
        </w:rPr>
      </w:pPr>
    </w:p>
    <w:p w14:paraId="6EC08960" w14:textId="52752FA3" w:rsidR="00A21DA5" w:rsidRPr="002913B6" w:rsidRDefault="0072451B" w:rsidP="002913B6">
      <w:pPr>
        <w:pStyle w:val="Body"/>
        <w:ind w:left="-180" w:right="-1008"/>
        <w:rPr>
          <w:color w:val="012169" w:themeColor="accent3"/>
          <w:sz w:val="24"/>
          <w:lang w:val="en-GB"/>
        </w:rPr>
      </w:pPr>
      <w:r w:rsidRPr="002913B6">
        <w:rPr>
          <w:color w:val="012169" w:themeColor="accent3"/>
          <w:sz w:val="24"/>
          <w:lang w:val="en-GB"/>
        </w:rPr>
        <w:t>If yes, please continue this expression of interest form. If you are missing any, please start working towards that</w:t>
      </w:r>
      <w:r w:rsidR="00F017C2" w:rsidRPr="002913B6">
        <w:rPr>
          <w:color w:val="012169" w:themeColor="accent3"/>
          <w:sz w:val="24"/>
          <w:lang w:val="en-GB"/>
        </w:rPr>
        <w:t xml:space="preserve"> missing section.</w:t>
      </w:r>
    </w:p>
    <w:p w14:paraId="3EC604DE" w14:textId="4DB59496" w:rsidR="002913B6" w:rsidRPr="002913B6" w:rsidRDefault="002913B6" w:rsidP="002913B6">
      <w:pPr>
        <w:pStyle w:val="BodyText"/>
        <w:rPr>
          <w:lang w:val="en-GB" w:eastAsia="en-US" w:bidi="ar-SA"/>
        </w:rPr>
      </w:pPr>
    </w:p>
    <w:p w14:paraId="47BE1589" w14:textId="2C4DD6F9" w:rsidR="002913B6" w:rsidRDefault="00A21DA5" w:rsidP="002913B6">
      <w:pPr>
        <w:pStyle w:val="Heading1"/>
        <w:ind w:left="142" w:right="-1008"/>
        <w:rPr>
          <w:shd w:val="clear" w:color="auto" w:fill="FFFFFF"/>
          <w:lang w:val="en-GB"/>
        </w:rPr>
      </w:pPr>
      <w:r w:rsidRPr="002913B6">
        <w:rPr>
          <w:shd w:val="clear" w:color="auto" w:fill="FFFFFF"/>
          <w:lang w:val="en-GB"/>
        </w:rPr>
        <w:lastRenderedPageBreak/>
        <w:t>supporting statement</w:t>
      </w:r>
    </w:p>
    <w:p w14:paraId="413CC65B" w14:textId="77777777" w:rsidR="002913B6" w:rsidRPr="002913B6" w:rsidRDefault="002913B6" w:rsidP="002913B6">
      <w:pPr>
        <w:pStyle w:val="BodyText"/>
        <w:rPr>
          <w:sz w:val="6"/>
          <w:lang w:val="en-GB" w:eastAsia="en-US" w:bidi="ar-SA"/>
        </w:rPr>
      </w:pPr>
    </w:p>
    <w:p w14:paraId="1F69B41E" w14:textId="5B23F1CA" w:rsidR="0072451B" w:rsidRPr="002913B6" w:rsidRDefault="002913B6" w:rsidP="0072451B">
      <w:pPr>
        <w:pStyle w:val="BodyText"/>
        <w:rPr>
          <w:color w:val="012169" w:themeColor="accent4"/>
          <w:lang w:val="en-GB" w:eastAsia="en-US" w:bidi="ar-SA"/>
        </w:rPr>
      </w:pPr>
      <w:r w:rsidRPr="002913B6">
        <w:rPr>
          <w:color w:val="012169" w:themeColor="accent4"/>
          <w:lang w:val="en-GB" w:eastAsia="en-US" w:bidi="ar-SA"/>
        </w:rPr>
        <w:t xml:space="preserve">Please use this space to explain why your club would like to achieve clubmark. </w:t>
      </w:r>
    </w:p>
    <w:p w14:paraId="3D7951B3" w14:textId="77777777" w:rsidR="0072451B" w:rsidRPr="002913B6" w:rsidRDefault="0072451B" w:rsidP="0072451B">
      <w:pPr>
        <w:pStyle w:val="BodyText"/>
        <w:rPr>
          <w:lang w:val="en-GB" w:eastAsia="en-US" w:bidi="ar-SA"/>
        </w:rPr>
      </w:pPr>
    </w:p>
    <w:p w14:paraId="637AF9A9" w14:textId="02870D80" w:rsidR="00F017C2" w:rsidRDefault="00F017C2" w:rsidP="0072451B">
      <w:pPr>
        <w:pStyle w:val="BodyText"/>
        <w:rPr>
          <w:lang w:val="en-GB" w:eastAsia="en-US" w:bidi="ar-SA"/>
        </w:rPr>
      </w:pPr>
    </w:p>
    <w:p w14:paraId="121D8D58" w14:textId="12C41209" w:rsidR="002913B6" w:rsidRDefault="002913B6" w:rsidP="0072451B">
      <w:pPr>
        <w:pStyle w:val="BodyText"/>
        <w:rPr>
          <w:lang w:val="en-GB" w:eastAsia="en-US" w:bidi="ar-SA"/>
        </w:rPr>
      </w:pPr>
    </w:p>
    <w:p w14:paraId="06F49C12" w14:textId="711405E0" w:rsidR="002913B6" w:rsidRDefault="002913B6" w:rsidP="0072451B">
      <w:pPr>
        <w:pStyle w:val="BodyText"/>
        <w:rPr>
          <w:lang w:val="en-GB" w:eastAsia="en-US" w:bidi="ar-SA"/>
        </w:rPr>
      </w:pPr>
    </w:p>
    <w:p w14:paraId="28324A14" w14:textId="2C50A3BB" w:rsidR="002913B6" w:rsidRDefault="002913B6" w:rsidP="0072451B">
      <w:pPr>
        <w:pStyle w:val="BodyText"/>
        <w:rPr>
          <w:lang w:val="en-GB" w:eastAsia="en-US" w:bidi="ar-SA"/>
        </w:rPr>
      </w:pPr>
    </w:p>
    <w:p w14:paraId="2CA5F4D5" w14:textId="539257DD" w:rsidR="002913B6" w:rsidRDefault="002913B6" w:rsidP="0072451B">
      <w:pPr>
        <w:pStyle w:val="BodyText"/>
        <w:rPr>
          <w:lang w:val="en-GB" w:eastAsia="en-US" w:bidi="ar-SA"/>
        </w:rPr>
      </w:pPr>
    </w:p>
    <w:p w14:paraId="3041AC14" w14:textId="6273393B" w:rsidR="002913B6" w:rsidRDefault="002913B6" w:rsidP="0072451B">
      <w:pPr>
        <w:pStyle w:val="BodyText"/>
        <w:rPr>
          <w:lang w:val="en-GB" w:eastAsia="en-US" w:bidi="ar-SA"/>
        </w:rPr>
      </w:pPr>
    </w:p>
    <w:p w14:paraId="79676E96" w14:textId="100A6EC0" w:rsidR="002913B6" w:rsidRDefault="002913B6" w:rsidP="0072451B">
      <w:pPr>
        <w:pStyle w:val="BodyText"/>
        <w:rPr>
          <w:lang w:val="en-GB" w:eastAsia="en-US" w:bidi="ar-SA"/>
        </w:rPr>
      </w:pPr>
    </w:p>
    <w:p w14:paraId="7B4771C5" w14:textId="7EE49157" w:rsidR="002913B6" w:rsidRDefault="002913B6" w:rsidP="0072451B">
      <w:pPr>
        <w:pStyle w:val="BodyText"/>
        <w:rPr>
          <w:lang w:val="en-GB" w:eastAsia="en-US" w:bidi="ar-SA"/>
        </w:rPr>
      </w:pPr>
    </w:p>
    <w:p w14:paraId="21A8C3B3" w14:textId="62685EB3" w:rsidR="002913B6" w:rsidRDefault="002913B6" w:rsidP="0072451B">
      <w:pPr>
        <w:pStyle w:val="BodyText"/>
        <w:rPr>
          <w:lang w:val="en-GB" w:eastAsia="en-US" w:bidi="ar-SA"/>
        </w:rPr>
      </w:pPr>
    </w:p>
    <w:p w14:paraId="5905ED77" w14:textId="5373D269" w:rsidR="002913B6" w:rsidRDefault="002913B6" w:rsidP="0072451B">
      <w:pPr>
        <w:pStyle w:val="BodyText"/>
        <w:rPr>
          <w:lang w:val="en-GB" w:eastAsia="en-US" w:bidi="ar-SA"/>
        </w:rPr>
      </w:pPr>
    </w:p>
    <w:p w14:paraId="1D5BDA5E" w14:textId="67D501EB" w:rsidR="002913B6" w:rsidRDefault="002913B6" w:rsidP="0072451B">
      <w:pPr>
        <w:pStyle w:val="BodyText"/>
        <w:rPr>
          <w:lang w:val="en-GB" w:eastAsia="en-US" w:bidi="ar-SA"/>
        </w:rPr>
      </w:pPr>
    </w:p>
    <w:p w14:paraId="71B76FEE" w14:textId="254DFC51" w:rsidR="002913B6" w:rsidRDefault="002913B6" w:rsidP="0072451B">
      <w:pPr>
        <w:pStyle w:val="BodyText"/>
        <w:rPr>
          <w:lang w:val="en-GB" w:eastAsia="en-US" w:bidi="ar-SA"/>
        </w:rPr>
      </w:pPr>
    </w:p>
    <w:p w14:paraId="3BD576D5" w14:textId="77777777" w:rsidR="002913B6" w:rsidRPr="002913B6" w:rsidRDefault="002913B6" w:rsidP="0072451B">
      <w:pPr>
        <w:pStyle w:val="BodyText"/>
        <w:rPr>
          <w:lang w:val="en-GB" w:eastAsia="en-US" w:bidi="ar-SA"/>
        </w:rPr>
      </w:pPr>
    </w:p>
    <w:p w14:paraId="724014C5" w14:textId="77777777" w:rsidR="0072451B" w:rsidRPr="002913B6" w:rsidRDefault="0072451B" w:rsidP="0072451B">
      <w:pPr>
        <w:pStyle w:val="BodyText"/>
        <w:rPr>
          <w:lang w:val="en-GB" w:eastAsia="en-US" w:bidi="ar-SA"/>
        </w:rPr>
      </w:pPr>
    </w:p>
    <w:p w14:paraId="1F38C015" w14:textId="77777777" w:rsidR="002913B6" w:rsidRPr="002913B6" w:rsidRDefault="00A21DA5" w:rsidP="002913B6">
      <w:pPr>
        <w:pStyle w:val="Heading1"/>
        <w:ind w:left="142" w:right="-1008"/>
        <w:rPr>
          <w:sz w:val="24"/>
          <w:szCs w:val="24"/>
          <w:lang w:val="en-GB" w:eastAsia="en-GB"/>
        </w:rPr>
      </w:pPr>
      <w:r w:rsidRPr="002913B6">
        <w:rPr>
          <w:lang w:val="en-GB"/>
        </w:rPr>
        <w:t xml:space="preserve">Has your club previously been Clubmark Accredited? </w:t>
      </w:r>
    </w:p>
    <w:p w14:paraId="76C9EAC6" w14:textId="77777777" w:rsidR="002913B6" w:rsidRDefault="002913B6" w:rsidP="002913B6">
      <w:pPr>
        <w:pStyle w:val="Heading1"/>
        <w:numPr>
          <w:ilvl w:val="0"/>
          <w:numId w:val="0"/>
        </w:numPr>
        <w:ind w:left="142" w:right="-1008"/>
        <w:rPr>
          <w:lang w:val="en-GB"/>
        </w:rPr>
      </w:pPr>
    </w:p>
    <w:p w14:paraId="28715D24" w14:textId="3B40AE82" w:rsidR="00A21DA5" w:rsidRDefault="00A21DA5" w:rsidP="002913B6">
      <w:pPr>
        <w:pStyle w:val="Heading1"/>
        <w:numPr>
          <w:ilvl w:val="0"/>
          <w:numId w:val="0"/>
        </w:numPr>
        <w:ind w:left="142" w:right="-1008"/>
        <w:rPr>
          <w:rFonts w:asciiTheme="minorHAnsi" w:eastAsia="Times New Roman" w:hAnsiTheme="minorHAnsi"/>
          <w:caps w:val="0"/>
          <w:color w:val="012169" w:themeColor="accent4"/>
          <w:sz w:val="21"/>
          <w:lang w:val="en-GB"/>
        </w:rPr>
      </w:pPr>
      <w:r w:rsidRPr="002913B6">
        <w:rPr>
          <w:rFonts w:asciiTheme="minorHAnsi" w:eastAsia="Times New Roman" w:hAnsiTheme="minorHAnsi"/>
          <w:caps w:val="0"/>
          <w:color w:val="012169" w:themeColor="accent4"/>
          <w:sz w:val="21"/>
          <w:lang w:val="en-GB"/>
        </w:rPr>
        <w:t>If so, please provide details</w:t>
      </w:r>
    </w:p>
    <w:p w14:paraId="3B737F61" w14:textId="58EA7105" w:rsidR="002913B6" w:rsidRDefault="002913B6" w:rsidP="002913B6">
      <w:pPr>
        <w:pStyle w:val="BodyText"/>
        <w:rPr>
          <w:lang w:val="en-GB" w:eastAsia="en-US" w:bidi="ar-SA"/>
        </w:rPr>
      </w:pPr>
    </w:p>
    <w:p w14:paraId="34FEC347" w14:textId="27FA9606" w:rsidR="002913B6" w:rsidRDefault="002913B6" w:rsidP="002913B6">
      <w:pPr>
        <w:pStyle w:val="BodyText"/>
        <w:rPr>
          <w:lang w:val="en-GB" w:eastAsia="en-US" w:bidi="ar-SA"/>
        </w:rPr>
      </w:pPr>
    </w:p>
    <w:p w14:paraId="535A2DAF" w14:textId="74B16990" w:rsidR="002913B6" w:rsidRDefault="002913B6" w:rsidP="002913B6">
      <w:pPr>
        <w:pStyle w:val="BodyText"/>
        <w:rPr>
          <w:lang w:val="en-GB" w:eastAsia="en-US" w:bidi="ar-SA"/>
        </w:rPr>
      </w:pPr>
    </w:p>
    <w:p w14:paraId="552BA1FD" w14:textId="77777777" w:rsidR="002913B6" w:rsidRDefault="002913B6" w:rsidP="002913B6">
      <w:pPr>
        <w:pStyle w:val="BodyText"/>
        <w:rPr>
          <w:lang w:val="en-GB" w:eastAsia="en-US" w:bidi="ar-SA"/>
        </w:rPr>
      </w:pPr>
      <w:bookmarkStart w:id="0" w:name="_GoBack"/>
      <w:bookmarkEnd w:id="0"/>
    </w:p>
    <w:p w14:paraId="5E3DC3A2" w14:textId="77777777" w:rsidR="002913B6" w:rsidRDefault="002913B6" w:rsidP="002913B6">
      <w:pPr>
        <w:pStyle w:val="BodyText"/>
        <w:rPr>
          <w:lang w:val="en-GB" w:eastAsia="en-US" w:bidi="ar-SA"/>
        </w:rPr>
      </w:pPr>
    </w:p>
    <w:p w14:paraId="1F397104" w14:textId="446D163A" w:rsidR="002913B6" w:rsidRPr="002913B6" w:rsidRDefault="002913B6" w:rsidP="002913B6">
      <w:pPr>
        <w:pStyle w:val="Heading1"/>
        <w:ind w:left="-142" w:hanging="142"/>
      </w:pPr>
      <w:r>
        <w:t xml:space="preserve">  Further comments</w:t>
      </w:r>
    </w:p>
    <w:p w14:paraId="5C640965" w14:textId="3AF48CC6" w:rsidR="00A21DA5" w:rsidRPr="002913B6" w:rsidRDefault="00A21DA5" w:rsidP="0072451B">
      <w:pPr>
        <w:pStyle w:val="Heading1"/>
        <w:numPr>
          <w:ilvl w:val="0"/>
          <w:numId w:val="0"/>
        </w:numPr>
        <w:ind w:left="-540" w:right="-1008"/>
        <w:rPr>
          <w:lang w:val="en-GB"/>
        </w:rPr>
      </w:pPr>
    </w:p>
    <w:sectPr w:rsidR="00A21DA5" w:rsidRPr="002913B6" w:rsidSect="00F9427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16" w:right="1416" w:bottom="1276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968DB7" w14:textId="77777777" w:rsidR="00FE6659" w:rsidRDefault="00FE6659" w:rsidP="003E1E56">
      <w:r>
        <w:separator/>
      </w:r>
    </w:p>
  </w:endnote>
  <w:endnote w:type="continuationSeparator" w:id="0">
    <w:p w14:paraId="6FB5F61C" w14:textId="77777777" w:rsidR="00FE6659" w:rsidRDefault="00FE6659" w:rsidP="003E1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ccura Black Italic">
    <w:panose1 w:val="00000A00000000000000"/>
    <w:charset w:val="00"/>
    <w:family w:val="auto"/>
    <w:pitch w:val="variable"/>
    <w:sig w:usb0="00000007" w:usb1="00000000" w:usb2="00000000" w:usb3="00000000" w:csb0="00000093" w:csb1="00000000"/>
  </w:font>
  <w:font w:name="Accura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AA2461" w14:textId="30031FD9" w:rsidR="007950DA" w:rsidRPr="00ED37BF" w:rsidRDefault="007B6966" w:rsidP="00960AD1">
    <w:pPr>
      <w:pStyle w:val="FooterVersion"/>
      <w:rPr>
        <w:rFonts w:ascii="Trebuchet MS" w:hAnsi="Trebuchet MS"/>
        <w:sz w:val="20"/>
        <w:szCs w:val="20"/>
      </w:rPr>
    </w:pPr>
    <w:r>
      <w:rPr>
        <w:b/>
        <w:color w:val="002060"/>
      </w:rPr>
      <w:drawing>
        <wp:anchor distT="0" distB="0" distL="114300" distR="114300" simplePos="0" relativeHeight="251667456" behindDoc="0" locked="0" layoutInCell="1" allowOverlap="1" wp14:anchorId="02E9A62C" wp14:editId="409C285B">
          <wp:simplePos x="0" y="0"/>
          <wp:positionH relativeFrom="column">
            <wp:posOffset>61595</wp:posOffset>
          </wp:positionH>
          <wp:positionV relativeFrom="paragraph">
            <wp:posOffset>-142875</wp:posOffset>
          </wp:positionV>
          <wp:extent cx="2479675" cy="446405"/>
          <wp:effectExtent l="0" t="0" r="9525" b="1079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13-clubmark-logo-300x5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9675" cy="446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50DA"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1658D300" wp14:editId="68A35CCC">
              <wp:simplePos x="0" y="0"/>
              <wp:positionH relativeFrom="column">
                <wp:posOffset>5581650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283008" w14:textId="77777777" w:rsidR="007950DA" w:rsidRPr="00B43787" w:rsidRDefault="007950DA" w:rsidP="005838E5">
                          <w:pPr>
                            <w:pStyle w:val="PageNumber1"/>
                            <w:rPr>
                              <w:sz w:val="18"/>
                              <w:szCs w:val="18"/>
                            </w:rPr>
                          </w:pPr>
                          <w:r w:rsidRPr="00B43787">
                            <w:rPr>
                              <w:sz w:val="18"/>
                              <w:szCs w:val="18"/>
                            </w:rPr>
                            <w:t xml:space="preserve">Page </w:t>
                          </w:r>
                          <w:r w:rsidRPr="00B43787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43787">
                            <w:rPr>
                              <w:sz w:val="18"/>
                              <w:szCs w:val="18"/>
                            </w:rPr>
                            <w:instrText xml:space="preserve"> PAGE  \* Arabic  \* MERGEFORMAT </w:instrText>
                          </w:r>
                          <w:r w:rsidRPr="00B43787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2451B">
                            <w:rPr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B43787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B43787">
                            <w:rPr>
                              <w:sz w:val="18"/>
                              <w:szCs w:val="18"/>
                            </w:rPr>
                            <w:t xml:space="preserve"> of </w:t>
                          </w:r>
                          <w:r w:rsidRPr="00B43787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43787">
                            <w:rPr>
                              <w:sz w:val="18"/>
                              <w:szCs w:val="18"/>
                            </w:rPr>
                            <w:instrText xml:space="preserve"> NUMPAGES   \* MERGEFORMAT </w:instrText>
                          </w:r>
                          <w:r w:rsidRPr="00B43787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2451B">
                            <w:rPr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B43787">
                            <w:rPr>
                              <w:noProof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3EC76EE2" w14:textId="77777777" w:rsidR="007950DA" w:rsidRDefault="007950D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58D3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39.5pt;margin-top:4.05pt;width:72.75pt;height:29.2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" filled="f" stroked="f">
              <v:textbox>
                <w:txbxContent>
                  <w:p w14:paraId="36283008" w14:textId="77777777" w:rsidR="007950DA" w:rsidRPr="00B43787" w:rsidRDefault="007950DA" w:rsidP="005838E5">
                    <w:pPr>
                      <w:pStyle w:val="PageNumber1"/>
                      <w:rPr>
                        <w:sz w:val="18"/>
                        <w:szCs w:val="18"/>
                      </w:rPr>
                    </w:pPr>
                    <w:r w:rsidRPr="00B43787">
                      <w:rPr>
                        <w:sz w:val="18"/>
                        <w:szCs w:val="18"/>
                      </w:rPr>
                      <w:t xml:space="preserve">Page </w:t>
                    </w:r>
                    <w:r w:rsidRPr="00B43787">
                      <w:rPr>
                        <w:sz w:val="18"/>
                        <w:szCs w:val="18"/>
                      </w:rPr>
                      <w:fldChar w:fldCharType="begin"/>
                    </w:r>
                    <w:r w:rsidRPr="00B43787">
                      <w:rPr>
                        <w:sz w:val="18"/>
                        <w:szCs w:val="18"/>
                      </w:rPr>
                      <w:instrText xml:space="preserve"> PAGE  \* Arabic  \* MERGEFORMAT </w:instrText>
                    </w:r>
                    <w:r w:rsidRPr="00B43787">
                      <w:rPr>
                        <w:sz w:val="18"/>
                        <w:szCs w:val="18"/>
                      </w:rPr>
                      <w:fldChar w:fldCharType="separate"/>
                    </w:r>
                    <w:r w:rsidR="0072451B">
                      <w:rPr>
                        <w:noProof/>
                        <w:sz w:val="18"/>
                        <w:szCs w:val="18"/>
                      </w:rPr>
                      <w:t>2</w:t>
                    </w:r>
                    <w:r w:rsidRPr="00B43787">
                      <w:rPr>
                        <w:sz w:val="18"/>
                        <w:szCs w:val="18"/>
                      </w:rPr>
                      <w:fldChar w:fldCharType="end"/>
                    </w:r>
                    <w:r w:rsidRPr="00B43787">
                      <w:rPr>
                        <w:sz w:val="18"/>
                        <w:szCs w:val="18"/>
                      </w:rPr>
                      <w:t xml:space="preserve"> of </w:t>
                    </w:r>
                    <w:r w:rsidRPr="00B43787">
                      <w:rPr>
                        <w:sz w:val="18"/>
                        <w:szCs w:val="18"/>
                      </w:rPr>
                      <w:fldChar w:fldCharType="begin"/>
                    </w:r>
                    <w:r w:rsidRPr="00B43787">
                      <w:rPr>
                        <w:sz w:val="18"/>
                        <w:szCs w:val="18"/>
                      </w:rPr>
                      <w:instrText xml:space="preserve"> NUMPAGES   \* MERGEFORMAT </w:instrText>
                    </w:r>
                    <w:r w:rsidRPr="00B43787">
                      <w:rPr>
                        <w:sz w:val="18"/>
                        <w:szCs w:val="18"/>
                      </w:rPr>
                      <w:fldChar w:fldCharType="separate"/>
                    </w:r>
                    <w:r w:rsidR="0072451B">
                      <w:rPr>
                        <w:noProof/>
                        <w:sz w:val="18"/>
                        <w:szCs w:val="18"/>
                      </w:rPr>
                      <w:t>2</w:t>
                    </w:r>
                    <w:r w:rsidRPr="00B43787">
                      <w:rPr>
                        <w:noProof/>
                        <w:sz w:val="18"/>
                        <w:szCs w:val="18"/>
                      </w:rPr>
                      <w:fldChar w:fldCharType="end"/>
                    </w:r>
                  </w:p>
                  <w:p w14:paraId="3EC76EE2" w14:textId="77777777" w:rsidR="007950DA" w:rsidRDefault="007950DA"/>
                </w:txbxContent>
              </v:textbox>
              <w10:wrap type="square"/>
            </v:shape>
          </w:pict>
        </mc:Fallback>
      </mc:AlternateContent>
    </w:r>
    <w:r w:rsidR="007950DA" w:rsidRPr="00ED37BF">
      <w:rPr>
        <w:rFonts w:ascii="Trebuchet MS" w:hAnsi="Trebuchet MS"/>
        <w:color w:val="DA291C"/>
        <w:sz w:val="20"/>
        <w:szCs w:val="20"/>
      </w:rPr>
      <w:drawing>
        <wp:anchor distT="0" distB="0" distL="114300" distR="114300" simplePos="0" relativeHeight="251653120" behindDoc="1" locked="1" layoutInCell="1" allowOverlap="1" wp14:anchorId="5E2BE7FB" wp14:editId="556F7B46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847C1A" w14:textId="43544A8E" w:rsidR="007950DA" w:rsidRDefault="007B6966">
    <w:pPr>
      <w:pStyle w:val="Footer"/>
    </w:pPr>
    <w:r>
      <w:rPr>
        <w:b/>
        <w:noProof/>
        <w:color w:val="002060"/>
        <w:lang w:eastAsia="en-GB"/>
      </w:rPr>
      <w:drawing>
        <wp:anchor distT="0" distB="0" distL="114300" distR="114300" simplePos="0" relativeHeight="251665408" behindDoc="0" locked="0" layoutInCell="1" allowOverlap="1" wp14:anchorId="13BD023B" wp14:editId="42563EA8">
          <wp:simplePos x="0" y="0"/>
          <wp:positionH relativeFrom="column">
            <wp:posOffset>-52705</wp:posOffset>
          </wp:positionH>
          <wp:positionV relativeFrom="paragraph">
            <wp:posOffset>-121920</wp:posOffset>
          </wp:positionV>
          <wp:extent cx="2479675" cy="446405"/>
          <wp:effectExtent l="0" t="0" r="9525" b="1079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13-clubmark-logo-300x5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9675" cy="446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50DA">
      <w:rPr>
        <w:noProof/>
        <w:lang w:eastAsia="en-GB"/>
      </w:rPr>
      <w:drawing>
        <wp:anchor distT="0" distB="0" distL="114300" distR="114300" simplePos="0" relativeHeight="251661312" behindDoc="1" locked="1" layoutInCell="1" allowOverlap="1" wp14:anchorId="70566A0C" wp14:editId="3E2F42F3">
          <wp:simplePos x="0" y="0"/>
          <wp:positionH relativeFrom="column">
            <wp:posOffset>-883920</wp:posOffset>
          </wp:positionH>
          <wp:positionV relativeFrom="page">
            <wp:posOffset>8444230</wp:posOffset>
          </wp:positionV>
          <wp:extent cx="7525385" cy="2240280"/>
          <wp:effectExtent l="0" t="0" r="0" b="7620"/>
          <wp:wrapThrough wrapText="bothSides">
            <wp:wrapPolygon edited="0">
              <wp:start x="21434" y="0"/>
              <wp:lineTo x="15693" y="14143"/>
              <wp:lineTo x="15693" y="14694"/>
              <wp:lineTo x="16185" y="14878"/>
              <wp:lineTo x="12959" y="21490"/>
              <wp:lineTo x="21543" y="21490"/>
              <wp:lineTo x="21543" y="0"/>
              <wp:lineTo x="21434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Text Cover - Footer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978"/>
                  <a:stretch/>
                </pic:blipFill>
                <pic:spPr bwMode="auto">
                  <a:xfrm>
                    <a:off x="0" y="0"/>
                    <a:ext cx="7525385" cy="224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A3A768" w14:textId="77777777" w:rsidR="00FE6659" w:rsidRDefault="00FE6659" w:rsidP="003E1E56">
      <w:r>
        <w:separator/>
      </w:r>
    </w:p>
  </w:footnote>
  <w:footnote w:type="continuationSeparator" w:id="0">
    <w:p w14:paraId="5A5AB2D9" w14:textId="77777777" w:rsidR="00FE6659" w:rsidRDefault="00FE6659" w:rsidP="003E1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A0E44" w14:textId="77777777" w:rsidR="007950DA" w:rsidRPr="00ED37BF" w:rsidRDefault="007950DA" w:rsidP="00ED37BF">
    <w:pPr>
      <w:pStyle w:val="HeaderTitle"/>
    </w:pPr>
    <w:r w:rsidRPr="00ED37BF">
      <w:drawing>
        <wp:anchor distT="0" distB="0" distL="114300" distR="114300" simplePos="0" relativeHeight="251663360" behindDoc="1" locked="0" layoutInCell="1" allowOverlap="1" wp14:anchorId="2BD6474A" wp14:editId="5679B670">
          <wp:simplePos x="0" y="0"/>
          <wp:positionH relativeFrom="column">
            <wp:posOffset>-910590</wp:posOffset>
          </wp:positionH>
          <wp:positionV relativeFrom="paragraph">
            <wp:posOffset>-448945</wp:posOffset>
          </wp:positionV>
          <wp:extent cx="7530580" cy="1466641"/>
          <wp:effectExtent l="0" t="0" r="0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xt Page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0580" cy="14666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1FC5B" w14:textId="77777777" w:rsidR="007950DA" w:rsidRDefault="007950DA" w:rsidP="00861D7A">
    <w:pPr>
      <w:pStyle w:val="Header"/>
      <w:jc w:val="center"/>
      <w:rPr>
        <w:b/>
        <w:color w:val="DA291C"/>
        <w:sz w:val="28"/>
      </w:rPr>
    </w:pPr>
  </w:p>
  <w:p w14:paraId="0C2AE4A3" w14:textId="77777777" w:rsidR="007950DA" w:rsidRPr="00ED37BF" w:rsidRDefault="007950DA" w:rsidP="00861D7A">
    <w:pPr>
      <w:pStyle w:val="Header"/>
      <w:jc w:val="center"/>
      <w:rPr>
        <w:b/>
        <w:color w:val="DA291C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3EDE0" w14:textId="06521FB6" w:rsidR="007950DA" w:rsidRDefault="007950D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30D90645" wp14:editId="179743F0">
          <wp:simplePos x="0" y="0"/>
          <wp:positionH relativeFrom="column">
            <wp:posOffset>-914400</wp:posOffset>
          </wp:positionH>
          <wp:positionV relativeFrom="page">
            <wp:posOffset>4445</wp:posOffset>
          </wp:positionV>
          <wp:extent cx="7561580" cy="1537970"/>
          <wp:effectExtent l="0" t="0" r="1270" b="5080"/>
          <wp:wrapThrough wrapText="bothSides">
            <wp:wrapPolygon edited="0">
              <wp:start x="0" y="0"/>
              <wp:lineTo x="0" y="21404"/>
              <wp:lineTo x="21549" y="21404"/>
              <wp:lineTo x="21549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ext Cove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53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116"/>
    <w:multiLevelType w:val="hybridMultilevel"/>
    <w:tmpl w:val="E872FE5E"/>
    <w:lvl w:ilvl="0" w:tplc="E7FAE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16"/>
      </w:rPr>
    </w:lvl>
    <w:lvl w:ilvl="1" w:tplc="080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1" w15:restartNumberingAfterBreak="0">
    <w:nsid w:val="03480201"/>
    <w:multiLevelType w:val="hybridMultilevel"/>
    <w:tmpl w:val="31DC1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01A77"/>
    <w:multiLevelType w:val="multilevel"/>
    <w:tmpl w:val="ADFC32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5E1EC2"/>
    <w:multiLevelType w:val="hybridMultilevel"/>
    <w:tmpl w:val="8320C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007CB"/>
    <w:multiLevelType w:val="hybridMultilevel"/>
    <w:tmpl w:val="5F76C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E6274"/>
    <w:multiLevelType w:val="hybridMultilevel"/>
    <w:tmpl w:val="A5428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BB1732"/>
    <w:multiLevelType w:val="multilevel"/>
    <w:tmpl w:val="02CE164E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pStyle w:val="ListParagraph"/>
      <w:isLgl/>
      <w:lvlText w:val="%1.%2"/>
      <w:lvlJc w:val="left"/>
      <w:pPr>
        <w:ind w:left="446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7" w15:restartNumberingAfterBreak="0">
    <w:nsid w:val="21DC342D"/>
    <w:multiLevelType w:val="hybridMultilevel"/>
    <w:tmpl w:val="CB8EB1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2CF97AF2"/>
    <w:multiLevelType w:val="hybridMultilevel"/>
    <w:tmpl w:val="383251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554DAB"/>
    <w:multiLevelType w:val="hybridMultilevel"/>
    <w:tmpl w:val="9AC61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A51F30"/>
    <w:multiLevelType w:val="multilevel"/>
    <w:tmpl w:val="ADFC32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4745D37"/>
    <w:multiLevelType w:val="multilevel"/>
    <w:tmpl w:val="120C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2060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8A75128"/>
    <w:multiLevelType w:val="hybridMultilevel"/>
    <w:tmpl w:val="4582EC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2D74BA"/>
    <w:multiLevelType w:val="hybridMultilevel"/>
    <w:tmpl w:val="C1E63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644DAB"/>
    <w:multiLevelType w:val="multilevel"/>
    <w:tmpl w:val="A30C90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033211C"/>
    <w:multiLevelType w:val="multilevel"/>
    <w:tmpl w:val="ADFC32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11866DF"/>
    <w:multiLevelType w:val="multilevel"/>
    <w:tmpl w:val="ADFC32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12C655F"/>
    <w:multiLevelType w:val="hybridMultilevel"/>
    <w:tmpl w:val="F4CE44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6C4665"/>
    <w:multiLevelType w:val="hybridMultilevel"/>
    <w:tmpl w:val="9C969D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C5757F"/>
    <w:multiLevelType w:val="hybridMultilevel"/>
    <w:tmpl w:val="B20E4D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B665343"/>
    <w:multiLevelType w:val="multilevel"/>
    <w:tmpl w:val="ADFC32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C0C3919"/>
    <w:multiLevelType w:val="hybridMultilevel"/>
    <w:tmpl w:val="80A235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7555A6"/>
    <w:multiLevelType w:val="multilevel"/>
    <w:tmpl w:val="93B030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16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25"/>
  </w:num>
  <w:num w:numId="4">
    <w:abstractNumId w:val="8"/>
  </w:num>
  <w:num w:numId="5">
    <w:abstractNumId w:val="14"/>
  </w:num>
  <w:num w:numId="6">
    <w:abstractNumId w:val="1"/>
  </w:num>
  <w:num w:numId="7">
    <w:abstractNumId w:val="21"/>
  </w:num>
  <w:num w:numId="8">
    <w:abstractNumId w:val="7"/>
  </w:num>
  <w:num w:numId="9">
    <w:abstractNumId w:val="10"/>
  </w:num>
  <w:num w:numId="10">
    <w:abstractNumId w:val="3"/>
  </w:num>
  <w:num w:numId="11">
    <w:abstractNumId w:val="4"/>
  </w:num>
  <w:num w:numId="12">
    <w:abstractNumId w:val="5"/>
  </w:num>
  <w:num w:numId="13">
    <w:abstractNumId w:val="12"/>
  </w:num>
  <w:num w:numId="14">
    <w:abstractNumId w:val="15"/>
  </w:num>
  <w:num w:numId="15">
    <w:abstractNumId w:val="0"/>
  </w:num>
  <w:num w:numId="16">
    <w:abstractNumId w:val="24"/>
  </w:num>
  <w:num w:numId="17">
    <w:abstractNumId w:val="22"/>
  </w:num>
  <w:num w:numId="18">
    <w:abstractNumId w:val="2"/>
  </w:num>
  <w:num w:numId="19">
    <w:abstractNumId w:val="11"/>
  </w:num>
  <w:num w:numId="20">
    <w:abstractNumId w:val="16"/>
  </w:num>
  <w:num w:numId="21">
    <w:abstractNumId w:val="17"/>
  </w:num>
  <w:num w:numId="22">
    <w:abstractNumId w:val="18"/>
  </w:num>
  <w:num w:numId="23">
    <w:abstractNumId w:val="23"/>
  </w:num>
  <w:num w:numId="24">
    <w:abstractNumId w:val="13"/>
  </w:num>
  <w:num w:numId="25">
    <w:abstractNumId w:val="9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2F"/>
    <w:rsid w:val="0006027C"/>
    <w:rsid w:val="00092AE4"/>
    <w:rsid w:val="00125332"/>
    <w:rsid w:val="001521FD"/>
    <w:rsid w:val="00173D6E"/>
    <w:rsid w:val="001A4C6B"/>
    <w:rsid w:val="001B01AE"/>
    <w:rsid w:val="001D419D"/>
    <w:rsid w:val="00241770"/>
    <w:rsid w:val="002502A0"/>
    <w:rsid w:val="002550C8"/>
    <w:rsid w:val="00261824"/>
    <w:rsid w:val="00277E3D"/>
    <w:rsid w:val="002871D1"/>
    <w:rsid w:val="002913B6"/>
    <w:rsid w:val="002A075A"/>
    <w:rsid w:val="0032745B"/>
    <w:rsid w:val="0035020D"/>
    <w:rsid w:val="003B146F"/>
    <w:rsid w:val="003E14F6"/>
    <w:rsid w:val="003E1E56"/>
    <w:rsid w:val="00414D9D"/>
    <w:rsid w:val="00420B6B"/>
    <w:rsid w:val="0046150D"/>
    <w:rsid w:val="004A0DB6"/>
    <w:rsid w:val="004B2E4E"/>
    <w:rsid w:val="004B3001"/>
    <w:rsid w:val="004C6C60"/>
    <w:rsid w:val="004F5FF0"/>
    <w:rsid w:val="005033D4"/>
    <w:rsid w:val="005435BA"/>
    <w:rsid w:val="00553D46"/>
    <w:rsid w:val="005838E5"/>
    <w:rsid w:val="00593A63"/>
    <w:rsid w:val="005A558F"/>
    <w:rsid w:val="005C152A"/>
    <w:rsid w:val="005C2522"/>
    <w:rsid w:val="005F507C"/>
    <w:rsid w:val="006131BC"/>
    <w:rsid w:val="006410A0"/>
    <w:rsid w:val="0065239C"/>
    <w:rsid w:val="006619EC"/>
    <w:rsid w:val="00663E37"/>
    <w:rsid w:val="006948DF"/>
    <w:rsid w:val="006952C1"/>
    <w:rsid w:val="006A4C80"/>
    <w:rsid w:val="00716C47"/>
    <w:rsid w:val="00717D7E"/>
    <w:rsid w:val="0072451B"/>
    <w:rsid w:val="00743718"/>
    <w:rsid w:val="00782DA6"/>
    <w:rsid w:val="007906A6"/>
    <w:rsid w:val="007950DA"/>
    <w:rsid w:val="007B17B4"/>
    <w:rsid w:val="007B6966"/>
    <w:rsid w:val="007E09F7"/>
    <w:rsid w:val="007E2ACA"/>
    <w:rsid w:val="008176E1"/>
    <w:rsid w:val="00861D7A"/>
    <w:rsid w:val="00893B81"/>
    <w:rsid w:val="008D3B2F"/>
    <w:rsid w:val="008E6D72"/>
    <w:rsid w:val="008F21BE"/>
    <w:rsid w:val="00925116"/>
    <w:rsid w:val="0093399D"/>
    <w:rsid w:val="00960AD1"/>
    <w:rsid w:val="00970023"/>
    <w:rsid w:val="00983894"/>
    <w:rsid w:val="00987B73"/>
    <w:rsid w:val="00993769"/>
    <w:rsid w:val="009D6223"/>
    <w:rsid w:val="00A21DA5"/>
    <w:rsid w:val="00A41073"/>
    <w:rsid w:val="00A9752A"/>
    <w:rsid w:val="00AA7BB7"/>
    <w:rsid w:val="00AC3B15"/>
    <w:rsid w:val="00AD499C"/>
    <w:rsid w:val="00B17D43"/>
    <w:rsid w:val="00B43787"/>
    <w:rsid w:val="00B44FEA"/>
    <w:rsid w:val="00B822DC"/>
    <w:rsid w:val="00B84031"/>
    <w:rsid w:val="00BB4B30"/>
    <w:rsid w:val="00C454A9"/>
    <w:rsid w:val="00C64440"/>
    <w:rsid w:val="00CD6D5B"/>
    <w:rsid w:val="00CF5F02"/>
    <w:rsid w:val="00D04049"/>
    <w:rsid w:val="00D240EF"/>
    <w:rsid w:val="00D25AE0"/>
    <w:rsid w:val="00D54868"/>
    <w:rsid w:val="00D91EAA"/>
    <w:rsid w:val="00D950B3"/>
    <w:rsid w:val="00DA0F74"/>
    <w:rsid w:val="00DB2465"/>
    <w:rsid w:val="00DF27C6"/>
    <w:rsid w:val="00E51918"/>
    <w:rsid w:val="00E65BEB"/>
    <w:rsid w:val="00E823AA"/>
    <w:rsid w:val="00EB6F1D"/>
    <w:rsid w:val="00ED37BF"/>
    <w:rsid w:val="00EE1264"/>
    <w:rsid w:val="00F017C2"/>
    <w:rsid w:val="00F23CDF"/>
    <w:rsid w:val="00F24B18"/>
    <w:rsid w:val="00F41671"/>
    <w:rsid w:val="00F94271"/>
    <w:rsid w:val="00F957BB"/>
    <w:rsid w:val="00FA3332"/>
    <w:rsid w:val="00FB36E4"/>
    <w:rsid w:val="00FC4F8F"/>
    <w:rsid w:val="00FC5C99"/>
    <w:rsid w:val="00FE6659"/>
    <w:rsid w:val="00FF0A50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9865C5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21DA5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ListParagraph"/>
    <w:next w:val="BodyText"/>
    <w:link w:val="Heading1Char"/>
    <w:qFormat/>
    <w:rsid w:val="00ED37BF"/>
    <w:pPr>
      <w:numPr>
        <w:ilvl w:val="0"/>
      </w:numPr>
      <w:spacing w:before="240" w:after="120"/>
      <w:ind w:left="448" w:hanging="448"/>
      <w:outlineLvl w:val="0"/>
    </w:pPr>
    <w:rPr>
      <w:rFonts w:ascii="Trebuchet MS" w:hAnsi="Trebuchet MS"/>
      <w:caps/>
      <w:color w:val="DA291C"/>
      <w:sz w:val="32"/>
      <w:szCs w:val="32"/>
    </w:rPr>
  </w:style>
  <w:style w:type="paragraph" w:styleId="Heading2">
    <w:name w:val="heading 2"/>
    <w:aliases w:val="Sub heading 2"/>
    <w:basedOn w:val="ListParagraph"/>
    <w:next w:val="Normal"/>
    <w:link w:val="Heading2Char"/>
    <w:uiPriority w:val="9"/>
    <w:unhideWhenUsed/>
    <w:qFormat/>
    <w:rsid w:val="00ED37BF"/>
    <w:pPr>
      <w:keepNext/>
      <w:keepLines/>
      <w:spacing w:before="240" w:after="120" w:line="276" w:lineRule="auto"/>
      <w:ind w:left="567" w:hanging="567"/>
      <w:contextualSpacing w:val="0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  <w:lang w:val="en-G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0B6B"/>
    <w:pPr>
      <w:numPr>
        <w:ilvl w:val="2"/>
      </w:numPr>
      <w:ind w:left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rPr>
      <w:rFonts w:ascii="Accura Black Italic" w:hAnsi="Accura Black Italic" w:cstheme="minorBidi"/>
      <w:caps/>
      <w:color w:val="FFFFFF" w:themeColor="background2"/>
      <w:sz w:val="80"/>
      <w:szCs w:val="80"/>
      <w:lang w:eastAsia="en-US"/>
    </w:rPr>
  </w:style>
  <w:style w:type="paragraph" w:customStyle="1" w:styleId="Coversubtitle">
    <w:name w:val="Cover subtitle"/>
    <w:basedOn w:val="Normal"/>
    <w:link w:val="CoversubtitleChar"/>
    <w:qFormat/>
    <w:rsid w:val="00CD6D5B"/>
    <w:rPr>
      <w:rFonts w:ascii="Accura" w:hAnsi="Accura" w:cstheme="minorBidi"/>
      <w:caps/>
      <w:color w:val="FFFFFF" w:themeColor="text1"/>
      <w:sz w:val="50"/>
      <w:szCs w:val="50"/>
      <w:lang w:eastAsia="en-US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rsid w:val="003E1E56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itleMain">
    <w:name w:val="Title Main"/>
    <w:basedOn w:val="Normal"/>
    <w:link w:val="TitleMainChar"/>
    <w:qFormat/>
    <w:rsid w:val="00173D6E"/>
    <w:pPr>
      <w:pBdr>
        <w:bottom w:val="single" w:sz="4" w:space="1" w:color="DA291C"/>
      </w:pBdr>
      <w:spacing w:after="200" w:line="276" w:lineRule="auto"/>
    </w:pPr>
    <w:rPr>
      <w:rFonts w:ascii="Trebuchet MS" w:hAnsi="Trebuchet MS" w:cstheme="minorBidi"/>
      <w:b/>
      <w:caps/>
      <w:color w:val="DA291C"/>
      <w:sz w:val="40"/>
      <w:szCs w:val="40"/>
      <w:lang w:eastAsia="en-US"/>
    </w:rPr>
  </w:style>
  <w:style w:type="table" w:styleId="TableGrid">
    <w:name w:val="Table Grid"/>
    <w:basedOn w:val="TableNormal"/>
    <w:uiPriority w:val="59"/>
    <w:rsid w:val="00A41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MainChar">
    <w:name w:val="Title Main Char"/>
    <w:basedOn w:val="DefaultParagraphFont"/>
    <w:link w:val="TitleMain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spacing w:after="200" w:line="276" w:lineRule="auto"/>
      <w:jc w:val="center"/>
    </w:pPr>
    <w:rPr>
      <w:rFonts w:ascii="Accura Black Italic" w:hAnsi="Accura Black Italic" w:cstheme="minorBidi"/>
      <w:b/>
      <w:bCs/>
      <w:color w:val="FFFFFF"/>
      <w:sz w:val="20"/>
      <w:szCs w:val="32"/>
      <w:lang w:eastAsia="en-US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rsid w:val="00ED37BF"/>
    <w:rPr>
      <w:rFonts w:ascii="Trebuchet MS" w:eastAsiaTheme="minorEastAsia" w:hAnsi="Trebuchet MS" w:cs="Arial"/>
      <w:caps/>
      <w:color w:val="DA291C"/>
      <w:sz w:val="32"/>
      <w:szCs w:val="32"/>
      <w:lang w:val="en-US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ED37BF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</w:pPr>
    <w:rPr>
      <w:rFonts w:asciiTheme="minorHAnsi" w:eastAsia="Times New Roman" w:hAnsiTheme="minorHAnsi"/>
      <w:lang w:val="en-US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styleId="ListParagraph">
    <w:name w:val="List Paragraph"/>
    <w:basedOn w:val="Normal"/>
    <w:uiPriority w:val="34"/>
    <w:qFormat/>
    <w:rsid w:val="008E6D72"/>
    <w:pPr>
      <w:numPr>
        <w:ilvl w:val="1"/>
        <w:numId w:val="1"/>
      </w:numPr>
      <w:spacing w:before="60" w:after="60"/>
      <w:contextualSpacing/>
    </w:pPr>
    <w:rPr>
      <w:rFonts w:asciiTheme="minorHAnsi" w:eastAsiaTheme="minorEastAsia" w:hAnsiTheme="minorHAnsi" w:cs="Arial"/>
      <w:lang w:val="en-US" w:eastAsia="en-US"/>
    </w:rPr>
  </w:style>
  <w:style w:type="paragraph" w:customStyle="1" w:styleId="Body">
    <w:name w:val="Body"/>
    <w:basedOn w:val="Normal"/>
    <w:link w:val="BodyChar"/>
    <w:qFormat/>
    <w:rsid w:val="00A41073"/>
    <w:pPr>
      <w:shd w:val="clear" w:color="auto" w:fill="FFFFFF"/>
      <w:spacing w:after="120" w:line="288" w:lineRule="auto"/>
    </w:pPr>
    <w:rPr>
      <w:rFonts w:asciiTheme="minorHAnsi" w:eastAsia="Times New Roman" w:hAnsiTheme="minorHAnsi" w:cstheme="minorHAnsi"/>
      <w:color w:val="212121"/>
      <w:sz w:val="22"/>
      <w:szCs w:val="20"/>
      <w:lang w:val="fr-FR"/>
    </w:rPr>
  </w:style>
  <w:style w:type="character" w:customStyle="1" w:styleId="BodyChar">
    <w:name w:val="Body Char"/>
    <w:basedOn w:val="DefaultParagraphFont"/>
    <w:link w:val="Body"/>
    <w:rsid w:val="00ED37BF"/>
    <w:rPr>
      <w:rFonts w:eastAsia="Times New Roman" w:cstheme="minorHAnsi"/>
      <w:color w:val="212121"/>
      <w:szCs w:val="20"/>
      <w:shd w:val="clear" w:color="auto" w:fill="FFFFFF"/>
      <w:lang w:val="fr-FR"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ED37BF"/>
    <w:pPr>
      <w:numPr>
        <w:numId w:val="4"/>
      </w:numPr>
      <w:shd w:val="clear" w:color="auto" w:fill="FFFFFF"/>
      <w:spacing w:after="120" w:line="264" w:lineRule="auto"/>
      <w:ind w:left="709" w:hanging="425"/>
      <w:contextualSpacing/>
    </w:pPr>
    <w:rPr>
      <w:rFonts w:ascii="Calibri" w:eastAsia="Times New Roman" w:hAnsi="Calibri" w:cs="Arial"/>
      <w:color w:val="212121"/>
      <w:sz w:val="22"/>
      <w:szCs w:val="20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A41073"/>
    <w:pPr>
      <w:shd w:val="clear" w:color="auto" w:fill="FFFFFF"/>
      <w:spacing w:after="120" w:line="288" w:lineRule="auto"/>
    </w:pPr>
    <w:rPr>
      <w:rFonts w:ascii="Trebuchet MS" w:eastAsia="Times New Roman" w:hAnsi="Trebuchet MS" w:cstheme="minorHAnsi"/>
      <w:b/>
      <w:color w:val="DA291C"/>
      <w:szCs w:val="20"/>
    </w:rPr>
  </w:style>
  <w:style w:type="character" w:customStyle="1" w:styleId="UpdatedByTextChar">
    <w:name w:val="Updated By Text Char"/>
    <w:basedOn w:val="DefaultParagraphFont"/>
    <w:link w:val="UpdatedByText"/>
    <w:rsid w:val="00A41073"/>
    <w:rPr>
      <w:rFonts w:ascii="Trebuchet MS" w:eastAsia="Times New Roman" w:hAnsi="Trebuchet MS" w:cstheme="minorHAnsi"/>
      <w:b/>
      <w:color w:val="DA291C"/>
      <w:sz w:val="24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20B6B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277E3D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277E3D"/>
    <w:rPr>
      <w:rFonts w:ascii="Accura Black Italic" w:hAnsi="Accura Black Italic"/>
      <w:b/>
      <w:bCs/>
      <w:color w:val="DA291C"/>
      <w:sz w:val="20"/>
      <w:szCs w:val="32"/>
    </w:rPr>
  </w:style>
  <w:style w:type="paragraph" w:customStyle="1" w:styleId="Textpagetitle">
    <w:name w:val="Text page title"/>
    <w:basedOn w:val="Normal"/>
    <w:link w:val="TextpagetitleChar"/>
    <w:qFormat/>
    <w:rsid w:val="00B17D43"/>
    <w:pPr>
      <w:pBdr>
        <w:bottom w:val="single" w:sz="4" w:space="1" w:color="DA291C"/>
      </w:pBdr>
      <w:spacing w:after="200" w:line="276" w:lineRule="auto"/>
    </w:pPr>
    <w:rPr>
      <w:rFonts w:ascii="Trebuchet MS" w:hAnsi="Trebuchet MS" w:cstheme="minorBidi"/>
      <w:b/>
      <w:caps/>
      <w:color w:val="DA291C"/>
      <w:sz w:val="40"/>
      <w:szCs w:val="40"/>
      <w:lang w:eastAsia="en-US"/>
    </w:rPr>
  </w:style>
  <w:style w:type="character" w:customStyle="1" w:styleId="TextpagetitleChar">
    <w:name w:val="Text page title Char"/>
    <w:basedOn w:val="DefaultParagraphFont"/>
    <w:link w:val="Textpagetitle"/>
    <w:rsid w:val="00B17D43"/>
    <w:rPr>
      <w:rFonts w:ascii="Trebuchet MS" w:hAnsi="Trebuchet MS"/>
      <w:b/>
      <w:caps/>
      <w:color w:val="DA291C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B17D4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B17D4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left" w:pos="1100"/>
        <w:tab w:val="right" w:leader="dot" w:pos="9016"/>
      </w:tabs>
      <w:spacing w:after="100"/>
      <w:ind w:left="284"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right" w:leader="dot" w:pos="9016"/>
      </w:tabs>
      <w:spacing w:after="100"/>
      <w:ind w:left="440"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B17D43"/>
    <w:pPr>
      <w:keepNext/>
      <w:keepLines/>
      <w:spacing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787"/>
    <w:rPr>
      <w:rFonts w:ascii="Lucida Grande" w:hAnsi="Lucida Grande" w:cs="Lucida Grande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787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FC5C99"/>
    <w:pPr>
      <w:spacing w:after="0" w:line="240" w:lineRule="auto"/>
    </w:pPr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B6966"/>
    <w:rPr>
      <w:color w:val="012169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9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174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16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sef.thomas@britishfencing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georg\Dropbox%20(British%20Fencing)\TeamShare\Templates%20-%20Word%20Draft\Template%204%20-%20Text%20cover.dotx" TargetMode="External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07C50-3BA7-CE4F-A54C-2D2F4FB3B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C:\Users\georg\Dropbox (British Fencing)\TeamShare\Templates - Word Draft\Template 4 - Text cover.dotx</Template>
  <TotalTime>2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Josef Thomas</cp:lastModifiedBy>
  <cp:revision>2</cp:revision>
  <cp:lastPrinted>2017-08-10T21:50:00Z</cp:lastPrinted>
  <dcterms:created xsi:type="dcterms:W3CDTF">2018-07-27T10:11:00Z</dcterms:created>
  <dcterms:modified xsi:type="dcterms:W3CDTF">2018-07-27T10:11:00Z</dcterms:modified>
</cp:coreProperties>
</file>